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597" w:rsidRPr="00814781" w:rsidRDefault="00F70597" w:rsidP="00F70597">
      <w:pPr>
        <w:pStyle w:val="Default"/>
        <w:rPr>
          <w:rFonts w:asciiTheme="minorHAnsi" w:hAnsiTheme="minorHAnsi"/>
        </w:rPr>
      </w:pPr>
      <w:bookmarkStart w:id="0" w:name="_GoBack"/>
      <w:bookmarkEnd w:id="0"/>
    </w:p>
    <w:p w:rsidR="00F70597" w:rsidRPr="00814781" w:rsidRDefault="00F70597" w:rsidP="00F70597">
      <w:pPr>
        <w:pStyle w:val="Pa0"/>
        <w:rPr>
          <w:rFonts w:asciiTheme="minorHAnsi" w:hAnsiTheme="minorHAnsi" w:cs="Raleway"/>
          <w:b/>
          <w:color w:val="000000"/>
          <w:sz w:val="57"/>
          <w:szCs w:val="57"/>
        </w:rPr>
      </w:pPr>
      <w:r w:rsidRPr="00814781">
        <w:rPr>
          <w:rStyle w:val="A0"/>
          <w:rFonts w:asciiTheme="minorHAnsi" w:hAnsiTheme="minorHAnsi"/>
          <w:b/>
        </w:rPr>
        <w:t>Creative Brief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33C0B" w:themeFill="accent2" w:themeFillShade="80"/>
        <w:tblLook w:val="04A0" w:firstRow="1" w:lastRow="0" w:firstColumn="1" w:lastColumn="0" w:noHBand="0" w:noVBand="1"/>
      </w:tblPr>
      <w:tblGrid>
        <w:gridCol w:w="9016"/>
      </w:tblGrid>
      <w:tr w:rsidR="00F70597" w:rsidRPr="00814781" w:rsidTr="00F70597">
        <w:tc>
          <w:tcPr>
            <w:tcW w:w="9016" w:type="dxa"/>
            <w:shd w:val="clear" w:color="auto" w:fill="833C0B" w:themeFill="accent2" w:themeFillShade="80"/>
          </w:tcPr>
          <w:p w:rsidR="00F70597" w:rsidRPr="00814781" w:rsidRDefault="00D030FE" w:rsidP="00D030FE">
            <w:pPr>
              <w:pStyle w:val="Pa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C000" w:themeFill="accent4"/>
              <w:rPr>
                <w:rStyle w:val="A4"/>
                <w:rFonts w:asciiTheme="minorHAnsi" w:hAnsiTheme="minorHAnsi"/>
                <w:color w:val="FFFFFF" w:themeColor="background1"/>
              </w:rPr>
            </w:pPr>
            <w:r w:rsidRPr="00814781">
              <w:rPr>
                <w:rStyle w:val="A4"/>
                <w:rFonts w:asciiTheme="minorHAnsi" w:hAnsiTheme="minorHAnsi"/>
                <w:color w:val="FFFFFF" w:themeColor="background1"/>
              </w:rPr>
              <w:t>GOLD</w:t>
            </w:r>
          </w:p>
        </w:tc>
      </w:tr>
    </w:tbl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F70597" w:rsidRPr="00814781" w:rsidTr="0072622F">
        <w:tc>
          <w:tcPr>
            <w:tcW w:w="2830" w:type="dxa"/>
          </w:tcPr>
          <w:p w:rsidR="00F70597" w:rsidRPr="00814781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814781">
              <w:rPr>
                <w:rFonts w:asciiTheme="minorHAnsi" w:hAnsiTheme="minorHAnsi"/>
                <w:b/>
                <w:sz w:val="20"/>
                <w:szCs w:val="20"/>
              </w:rPr>
              <w:t>Client: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35163229"/>
            <w:placeholder>
              <w:docPart w:val="06A0905F0CF140C88B4F1CDD4D85A8D2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814781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814781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814781" w:rsidTr="0072622F">
        <w:tc>
          <w:tcPr>
            <w:tcW w:w="2830" w:type="dxa"/>
          </w:tcPr>
          <w:p w:rsidR="00F70597" w:rsidRPr="00814781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814781">
              <w:rPr>
                <w:rFonts w:asciiTheme="minorHAnsi" w:hAnsiTheme="minorHAnsi"/>
                <w:b/>
                <w:sz w:val="20"/>
                <w:szCs w:val="20"/>
              </w:rPr>
              <w:t>Date: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937494591"/>
            <w:placeholder>
              <w:docPart w:val="06A0905F0CF140C88B4F1CDD4D85A8D2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814781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814781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814781" w:rsidTr="0072622F">
        <w:tc>
          <w:tcPr>
            <w:tcW w:w="2830" w:type="dxa"/>
          </w:tcPr>
          <w:p w:rsidR="00F70597" w:rsidRPr="00814781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814781">
              <w:rPr>
                <w:rFonts w:asciiTheme="minorHAnsi" w:hAnsiTheme="minorHAnsi"/>
                <w:b/>
                <w:sz w:val="20"/>
                <w:szCs w:val="20"/>
              </w:rPr>
              <w:t>Job Title: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1287885211"/>
            <w:placeholder>
              <w:docPart w:val="06A0905F0CF140C88B4F1CDD4D85A8D2"/>
            </w:placeholder>
          </w:sdtPr>
          <w:sdtEndPr/>
          <w:sdtContent>
            <w:sdt>
              <w:sdtPr>
                <w:rPr>
                  <w:rFonts w:asciiTheme="minorHAnsi" w:hAnsiTheme="minorHAnsi"/>
                  <w:color w:val="auto"/>
                  <w:sz w:val="20"/>
                  <w:szCs w:val="20"/>
                </w:rPr>
                <w:id w:val="-1337531944"/>
                <w:placeholder>
                  <w:docPart w:val="06A0905F0CF140C88B4F1CDD4D85A8D2"/>
                </w:placeholder>
                <w:showingPlcHdr/>
              </w:sdtPr>
              <w:sdtEndPr/>
              <w:sdtContent>
                <w:tc>
                  <w:tcPr>
                    <w:tcW w:w="6186" w:type="dxa"/>
                  </w:tcPr>
                  <w:p w:rsidR="00F70597" w:rsidRPr="00814781" w:rsidRDefault="001F4C46" w:rsidP="001F4C46">
                    <w:pPr>
                      <w:pStyle w:val="Default"/>
                      <w:rPr>
                        <w:rFonts w:asciiTheme="minorHAnsi" w:hAnsiTheme="minorHAnsi"/>
                        <w:color w:val="auto"/>
                        <w:sz w:val="20"/>
                        <w:szCs w:val="20"/>
                      </w:rPr>
                    </w:pPr>
                    <w:r w:rsidRPr="00814781">
                      <w:rPr>
                        <w:rStyle w:val="PlaceholderText"/>
                        <w:rFonts w:asciiTheme="minorHAnsi" w:hAnsiTheme="minorHAnsi"/>
                        <w:color w:val="auto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F70597" w:rsidRPr="00814781" w:rsidTr="0072622F">
        <w:tc>
          <w:tcPr>
            <w:tcW w:w="2830" w:type="dxa"/>
          </w:tcPr>
          <w:p w:rsidR="00F70597" w:rsidRPr="00814781" w:rsidRDefault="0072622F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Synergist </w:t>
            </w:r>
            <w:r w:rsidR="00F70597" w:rsidRPr="00814781">
              <w:rPr>
                <w:rFonts w:asciiTheme="minorHAnsi" w:hAnsiTheme="minorHAnsi"/>
                <w:b/>
                <w:sz w:val="20"/>
                <w:szCs w:val="20"/>
              </w:rPr>
              <w:t>Job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&amp; Phase</w:t>
            </w:r>
            <w:r w:rsidR="00F70597" w:rsidRPr="00814781">
              <w:rPr>
                <w:rFonts w:asciiTheme="minorHAnsi" w:hAnsiTheme="minorHAnsi"/>
                <w:b/>
                <w:sz w:val="20"/>
                <w:szCs w:val="20"/>
              </w:rPr>
              <w:t xml:space="preserve"> Number: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2012294675"/>
            <w:placeholder>
              <w:docPart w:val="06A0905F0CF140C88B4F1CDD4D85A8D2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814781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814781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814781" w:rsidTr="0072622F">
        <w:tc>
          <w:tcPr>
            <w:tcW w:w="2830" w:type="dxa"/>
          </w:tcPr>
          <w:p w:rsidR="00F70597" w:rsidRPr="00814781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814781">
              <w:rPr>
                <w:rFonts w:asciiTheme="minorHAnsi" w:hAnsiTheme="minorHAnsi"/>
                <w:b/>
                <w:sz w:val="20"/>
                <w:szCs w:val="20"/>
              </w:rPr>
              <w:t>Account Manager: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787587357"/>
            <w:placeholder>
              <w:docPart w:val="06A0905F0CF140C88B4F1CDD4D85A8D2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814781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814781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814781" w:rsidTr="0072622F">
        <w:tc>
          <w:tcPr>
            <w:tcW w:w="2830" w:type="dxa"/>
          </w:tcPr>
          <w:p w:rsidR="00F70597" w:rsidRPr="00814781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814781">
              <w:rPr>
                <w:rFonts w:asciiTheme="minorHAnsi" w:hAnsiTheme="minorHAnsi"/>
                <w:b/>
                <w:sz w:val="20"/>
                <w:szCs w:val="20"/>
              </w:rPr>
              <w:t>Budget: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2111955706"/>
            <w:placeholder>
              <w:docPart w:val="06A0905F0CF140C88B4F1CDD4D85A8D2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814781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814781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814781" w:rsidTr="0072622F">
        <w:tc>
          <w:tcPr>
            <w:tcW w:w="2830" w:type="dxa"/>
          </w:tcPr>
          <w:p w:rsidR="00F70597" w:rsidRPr="00814781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814781">
              <w:rPr>
                <w:rFonts w:asciiTheme="minorHAnsi" w:hAnsiTheme="minorHAnsi"/>
                <w:b/>
                <w:sz w:val="20"/>
                <w:szCs w:val="20"/>
              </w:rPr>
              <w:t>Date Required: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1308781954"/>
            <w:placeholder>
              <w:docPart w:val="06A0905F0CF140C88B4F1CDD4D85A8D2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814781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814781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814781" w:rsidTr="0072622F">
        <w:tc>
          <w:tcPr>
            <w:tcW w:w="2830" w:type="dxa"/>
          </w:tcPr>
          <w:p w:rsidR="00F70597" w:rsidRPr="00814781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814781">
              <w:rPr>
                <w:rFonts w:asciiTheme="minorHAnsi" w:hAnsiTheme="minorHAnsi"/>
                <w:b/>
                <w:sz w:val="20"/>
                <w:szCs w:val="20"/>
              </w:rPr>
              <w:t>Author: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1293402702"/>
            <w:placeholder>
              <w:docPart w:val="06A0905F0CF140C88B4F1CDD4D85A8D2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814781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814781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:rsidR="00F70597" w:rsidRPr="00814781" w:rsidRDefault="00F70597" w:rsidP="00F70597">
      <w:pPr>
        <w:pStyle w:val="Default"/>
        <w:rPr>
          <w:rFonts w:asciiTheme="minorHAnsi" w:hAnsiTheme="minorHAnsi"/>
          <w:sz w:val="20"/>
          <w:szCs w:val="20"/>
        </w:rPr>
      </w:pPr>
    </w:p>
    <w:p w:rsidR="001261D4" w:rsidRPr="00814781" w:rsidRDefault="001261D4" w:rsidP="001261D4">
      <w:pPr>
        <w:autoSpaceDE w:val="0"/>
        <w:autoSpaceDN w:val="0"/>
        <w:adjustRightInd w:val="0"/>
        <w:spacing w:after="0" w:line="240" w:lineRule="auto"/>
        <w:rPr>
          <w:rFonts w:cs="Raleway"/>
          <w:color w:val="000000"/>
          <w:sz w:val="24"/>
          <w:szCs w:val="24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Business need</w:t>
      </w:r>
    </w:p>
    <w:p w:rsidR="001261D4" w:rsidRPr="00814781" w:rsidRDefault="00D030FE" w:rsidP="00D030FE">
      <w:pPr>
        <w:pStyle w:val="Default"/>
        <w:rPr>
          <w:rStyle w:val="A3"/>
          <w:rFonts w:asciiTheme="minorHAnsi" w:hAnsiTheme="minorHAnsi"/>
        </w:rPr>
      </w:pPr>
      <w:r w:rsidRPr="00814781">
        <w:rPr>
          <w:rStyle w:val="A3"/>
          <w:rFonts w:asciiTheme="minorHAnsi" w:hAnsiTheme="minorHAnsi"/>
        </w:rPr>
        <w:t>What challenge must we address – or which opportunity can we exploit – on behalf of our client?</w:t>
      </w: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473138484"/>
        <w:placeholder>
          <w:docPart w:val="06A0905F0CF140C88B4F1CDD4D85A8D2"/>
        </w:placeholder>
        <w:showingPlcHdr/>
      </w:sdtPr>
      <w:sdtEndPr/>
      <w:sdtContent>
        <w:p w:rsidR="00F70597" w:rsidRPr="00814781" w:rsidRDefault="00FA445E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814781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Inspiring research</w:t>
      </w:r>
    </w:p>
    <w:p w:rsidR="001F4C46" w:rsidRPr="00814781" w:rsidRDefault="00D030FE" w:rsidP="00D030FE">
      <w:pPr>
        <w:pStyle w:val="Default"/>
        <w:rPr>
          <w:rStyle w:val="A3"/>
          <w:rFonts w:asciiTheme="minorHAnsi" w:hAnsiTheme="minorHAnsi"/>
        </w:rPr>
      </w:pPr>
      <w:r w:rsidRPr="00814781">
        <w:rPr>
          <w:rStyle w:val="A3"/>
          <w:rFonts w:asciiTheme="minorHAnsi" w:hAnsiTheme="minorHAnsi"/>
        </w:rPr>
        <w:t>What angle or insight can we uncover in the competitive landscape; the audience context; the product benefit or innovation?</w:t>
      </w:r>
    </w:p>
    <w:p w:rsidR="001261D4" w:rsidRPr="00814781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658497612"/>
        <w:placeholder>
          <w:docPart w:val="06A0905F0CF140C88B4F1CDD4D85A8D2"/>
        </w:placeholder>
        <w:showingPlcHdr/>
      </w:sdtPr>
      <w:sdtEndPr/>
      <w:sdtContent>
        <w:p w:rsidR="00F70597" w:rsidRPr="00814781" w:rsidRDefault="00726A14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814781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Human insight</w:t>
      </w:r>
    </w:p>
    <w:p w:rsidR="001261D4" w:rsidRPr="00814781" w:rsidRDefault="00D030FE" w:rsidP="00D030FE">
      <w:pPr>
        <w:pStyle w:val="Default"/>
        <w:rPr>
          <w:rStyle w:val="A3"/>
          <w:rFonts w:asciiTheme="minorHAnsi" w:hAnsiTheme="minorHAnsi"/>
        </w:rPr>
      </w:pPr>
      <w:r w:rsidRPr="00814781">
        <w:rPr>
          <w:rStyle w:val="A3"/>
          <w:rFonts w:asciiTheme="minorHAnsi" w:hAnsiTheme="minorHAnsi"/>
        </w:rPr>
        <w:t>What is it about the problem or its solution that will make our target audience take note and care?</w:t>
      </w: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835657857"/>
        <w:placeholder>
          <w:docPart w:val="06A0905F0CF140C88B4F1CDD4D85A8D2"/>
        </w:placeholder>
        <w:showingPlcHdr/>
      </w:sdtPr>
      <w:sdtEndPr/>
      <w:sdtContent>
        <w:p w:rsidR="00F70597" w:rsidRPr="00814781" w:rsidRDefault="001F4C46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814781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Guiding principle</w:t>
      </w:r>
    </w:p>
    <w:p w:rsidR="00FA445E" w:rsidRPr="00814781" w:rsidRDefault="00D030FE" w:rsidP="00D030FE">
      <w:pPr>
        <w:pStyle w:val="Default"/>
        <w:rPr>
          <w:rStyle w:val="A3"/>
          <w:rFonts w:asciiTheme="minorHAnsi" w:hAnsiTheme="minorHAnsi"/>
          <w:b/>
        </w:rPr>
      </w:pPr>
      <w:r w:rsidRPr="00814781">
        <w:rPr>
          <w:rStyle w:val="A3"/>
          <w:rFonts w:asciiTheme="minorHAnsi" w:hAnsiTheme="minorHAnsi"/>
        </w:rPr>
        <w:t>What is the single most compelling thought or promise we can use to inform and inspire our creative strategy?</w:t>
      </w:r>
    </w:p>
    <w:p w:rsidR="001261D4" w:rsidRPr="00814781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1119022019"/>
        <w:placeholder>
          <w:docPart w:val="06A0905F0CF140C88B4F1CDD4D85A8D2"/>
        </w:placeholder>
        <w:showingPlcHdr/>
      </w:sdtPr>
      <w:sdtEndPr/>
      <w:sdtContent>
        <w:p w:rsidR="00F70597" w:rsidRPr="00814781" w:rsidRDefault="001F4C46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814781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1261D4">
      <w:pPr>
        <w:pStyle w:val="Default"/>
        <w:rPr>
          <w:rFonts w:asciiTheme="minorHAnsi" w:hAnsiTheme="minorHAnsi"/>
          <w:b/>
          <w:bCs/>
          <w:sz w:val="32"/>
          <w:szCs w:val="32"/>
        </w:rPr>
      </w:pPr>
      <w:r w:rsidRPr="00814781">
        <w:rPr>
          <w:rFonts w:asciiTheme="minorHAnsi" w:hAnsiTheme="minorHAnsi"/>
          <w:b/>
          <w:bCs/>
          <w:sz w:val="32"/>
          <w:szCs w:val="32"/>
        </w:rPr>
        <w:t>Target audience</w:t>
      </w:r>
    </w:p>
    <w:p w:rsidR="001261D4" w:rsidRPr="00814781" w:rsidRDefault="00D030FE" w:rsidP="001261D4">
      <w:pPr>
        <w:pStyle w:val="Default"/>
        <w:rPr>
          <w:rStyle w:val="A3"/>
          <w:rFonts w:asciiTheme="minorHAnsi" w:hAnsiTheme="minorHAnsi"/>
          <w:b/>
        </w:rPr>
      </w:pPr>
      <w:r w:rsidRPr="00814781">
        <w:rPr>
          <w:rFonts w:asciiTheme="minorHAnsi" w:hAnsiTheme="minorHAnsi"/>
          <w:sz w:val="20"/>
          <w:szCs w:val="20"/>
        </w:rPr>
        <w:t>Who are we talking to? What are their needs and wants? Reference detailed personas here.</w:t>
      </w:r>
    </w:p>
    <w:p w:rsidR="001261D4" w:rsidRPr="00814781" w:rsidRDefault="001261D4" w:rsidP="001261D4">
      <w:pPr>
        <w:pStyle w:val="Default"/>
        <w:rPr>
          <w:rStyle w:val="A3"/>
          <w:rFonts w:asciiTheme="minorHAnsi" w:hAnsiTheme="minorHAnsi"/>
        </w:rPr>
      </w:pPr>
    </w:p>
    <w:p w:rsidR="001261D4" w:rsidRPr="00814781" w:rsidRDefault="006E593E" w:rsidP="001261D4">
      <w:pPr>
        <w:pStyle w:val="Default"/>
        <w:rPr>
          <w:rFonts w:asciiTheme="minorHAnsi" w:hAnsiTheme="minorHAnsi"/>
          <w:color w:val="auto"/>
          <w:sz w:val="20"/>
          <w:szCs w:val="20"/>
        </w:rPr>
      </w:pPr>
      <w:sdt>
        <w:sdtPr>
          <w:rPr>
            <w:rFonts w:asciiTheme="minorHAnsi" w:hAnsiTheme="minorHAnsi"/>
            <w:color w:val="auto"/>
            <w:sz w:val="20"/>
            <w:szCs w:val="20"/>
          </w:rPr>
          <w:id w:val="-1715735559"/>
          <w:placeholder>
            <w:docPart w:val="E2FBF4453C6E499AAECB0F82BDC332BA"/>
          </w:placeholder>
          <w:showingPlcHdr/>
        </w:sdtPr>
        <w:sdtEndPr/>
        <w:sdtContent>
          <w:r w:rsidR="001261D4"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sdtContent>
      </w:sdt>
    </w:p>
    <w:p w:rsidR="001261D4" w:rsidRPr="00814781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1261D4" w:rsidRPr="00814781" w:rsidRDefault="001261D4" w:rsidP="001261D4">
      <w:pPr>
        <w:pStyle w:val="Pa0"/>
        <w:rPr>
          <w:rStyle w:val="A2"/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Storytelling idea</w:t>
      </w:r>
    </w:p>
    <w:p w:rsidR="001261D4" w:rsidRPr="00814781" w:rsidRDefault="00D030FE" w:rsidP="00D030FE">
      <w:pPr>
        <w:pStyle w:val="Default"/>
        <w:rPr>
          <w:rStyle w:val="A3"/>
          <w:rFonts w:asciiTheme="minorHAnsi" w:hAnsiTheme="minorHAnsi"/>
        </w:rPr>
      </w:pPr>
      <w:r w:rsidRPr="00814781">
        <w:rPr>
          <w:rStyle w:val="A3"/>
          <w:rFonts w:asciiTheme="minorHAnsi" w:hAnsiTheme="minorHAnsi"/>
        </w:rPr>
        <w:t>What theme or message do we want to communicate about the client’s proposition?</w:t>
      </w: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1488912544"/>
        <w:placeholder>
          <w:docPart w:val="A4ABD9B3563A492499D205824C73CAC8"/>
        </w:placeholder>
        <w:showingPlcHdr/>
      </w:sdtPr>
      <w:sdtEndPr/>
      <w:sdtContent>
        <w:p w:rsidR="001261D4" w:rsidRPr="00814781" w:rsidRDefault="001261D4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1261D4" w:rsidRPr="00814781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F4C46" w:rsidRPr="00814781" w:rsidRDefault="001F4C46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Style w:val="A2"/>
          <w:rFonts w:asciiTheme="minorHAnsi" w:hAnsiTheme="minorHAnsi"/>
          <w:sz w:val="22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Rally cry</w:t>
      </w:r>
    </w:p>
    <w:p w:rsidR="001261D4" w:rsidRPr="00814781" w:rsidRDefault="00D030FE" w:rsidP="00D030FE">
      <w:pPr>
        <w:pStyle w:val="Default"/>
        <w:rPr>
          <w:rStyle w:val="A3"/>
          <w:rFonts w:asciiTheme="minorHAnsi" w:hAnsiTheme="minorHAnsi"/>
        </w:rPr>
      </w:pPr>
      <w:r w:rsidRPr="00814781">
        <w:rPr>
          <w:rStyle w:val="A3"/>
          <w:rFonts w:asciiTheme="minorHAnsi" w:hAnsiTheme="minorHAnsi"/>
        </w:rPr>
        <w:t>What will motivate our audience to think, feel or act in the desired way?</w:t>
      </w: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150206771"/>
        <w:placeholder>
          <w:docPart w:val="593E051026154374B3B561246C3BC92E"/>
        </w:placeholder>
        <w:showingPlcHdr/>
      </w:sdtPr>
      <w:sdtEndPr/>
      <w:sdtContent>
        <w:p w:rsidR="001261D4" w:rsidRPr="00814781" w:rsidRDefault="001261D4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1261D4" w:rsidRPr="00814781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261D4" w:rsidRPr="00814781" w:rsidRDefault="001261D4" w:rsidP="001261D4">
      <w:pPr>
        <w:pStyle w:val="Default"/>
        <w:rPr>
          <w:rFonts w:asciiTheme="minorHAnsi" w:hAnsiTheme="minorHAnsi"/>
        </w:rPr>
      </w:pPr>
    </w:p>
    <w:p w:rsidR="001F4C46" w:rsidRPr="00814781" w:rsidRDefault="001F4C46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Narrative approach</w:t>
      </w:r>
    </w:p>
    <w:p w:rsidR="001261D4" w:rsidRPr="00814781" w:rsidRDefault="00D030FE" w:rsidP="00D030FE">
      <w:pPr>
        <w:pStyle w:val="Default"/>
        <w:rPr>
          <w:rStyle w:val="A3"/>
          <w:rFonts w:asciiTheme="minorHAnsi" w:hAnsiTheme="minorHAnsi"/>
          <w:b/>
        </w:rPr>
      </w:pPr>
      <w:r w:rsidRPr="00814781">
        <w:rPr>
          <w:rStyle w:val="A3"/>
          <w:rFonts w:asciiTheme="minorHAnsi" w:hAnsiTheme="minorHAnsi"/>
        </w:rPr>
        <w:t>What style, tone or experience will have the most relevance and impact across our creative deliverables?</w:t>
      </w:r>
    </w:p>
    <w:p w:rsidR="001261D4" w:rsidRPr="00814781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798918328"/>
        <w:placeholder>
          <w:docPart w:val="FD22FA8057D84B778A74C034A1C82495"/>
        </w:placeholder>
        <w:showingPlcHdr/>
      </w:sdtPr>
      <w:sdtEndPr/>
      <w:sdtContent>
        <w:p w:rsidR="001261D4" w:rsidRPr="00814781" w:rsidRDefault="001261D4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1261D4" w:rsidRPr="00814781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261D4" w:rsidRPr="00814781" w:rsidRDefault="001261D4" w:rsidP="001261D4">
      <w:pPr>
        <w:pStyle w:val="Default"/>
        <w:rPr>
          <w:rFonts w:asciiTheme="minorHAnsi" w:hAnsiTheme="minorHAnsi"/>
        </w:rPr>
      </w:pPr>
    </w:p>
    <w:p w:rsidR="001261D4" w:rsidRPr="00814781" w:rsidRDefault="001261D4" w:rsidP="001261D4">
      <w:pPr>
        <w:pStyle w:val="Pa0"/>
        <w:rPr>
          <w:rStyle w:val="A2"/>
          <w:rFonts w:asciiTheme="minorHAnsi" w:hAnsiTheme="minorHAnsi"/>
          <w:color w:val="auto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Compelling evidence</w:t>
      </w:r>
    </w:p>
    <w:p w:rsidR="001261D4" w:rsidRPr="00814781" w:rsidRDefault="00D030FE" w:rsidP="00D030FE">
      <w:pPr>
        <w:pStyle w:val="Pa0"/>
        <w:rPr>
          <w:rStyle w:val="A3"/>
          <w:rFonts w:asciiTheme="minorHAnsi" w:hAnsiTheme="minorHAnsi"/>
          <w:b/>
          <w:color w:val="auto"/>
        </w:rPr>
      </w:pPr>
      <w:r w:rsidRPr="00814781">
        <w:rPr>
          <w:rStyle w:val="A3"/>
          <w:rFonts w:asciiTheme="minorHAnsi" w:hAnsiTheme="minorHAnsi"/>
        </w:rPr>
        <w:t>What are the reasons to believe in our stance or claim?</w:t>
      </w:r>
    </w:p>
    <w:p w:rsidR="001261D4" w:rsidRPr="00814781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777094834"/>
        <w:placeholder>
          <w:docPart w:val="884296D0A24B45259F23023918CC86F2"/>
        </w:placeholder>
        <w:showingPlcHdr/>
      </w:sdtPr>
      <w:sdtEndPr/>
      <w:sdtContent>
        <w:p w:rsidR="001261D4" w:rsidRPr="00814781" w:rsidRDefault="001261D4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1261D4" w:rsidRPr="00814781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261D4" w:rsidRPr="00814781" w:rsidRDefault="001261D4" w:rsidP="001261D4">
      <w:pPr>
        <w:pStyle w:val="Default"/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Project mandatories</w:t>
      </w:r>
    </w:p>
    <w:p w:rsidR="00D030FE" w:rsidRPr="00814781" w:rsidRDefault="00D030FE" w:rsidP="00D030FE">
      <w:pPr>
        <w:pStyle w:val="Pa0"/>
        <w:rPr>
          <w:rStyle w:val="A3"/>
          <w:rFonts w:asciiTheme="minorHAnsi" w:hAnsiTheme="minorHAnsi"/>
          <w:b/>
          <w:color w:val="auto"/>
        </w:rPr>
      </w:pPr>
      <w:r w:rsidRPr="00814781">
        <w:rPr>
          <w:rStyle w:val="A3"/>
          <w:rFonts w:asciiTheme="minorHAnsi" w:hAnsiTheme="minorHAnsi"/>
        </w:rPr>
        <w:t>What do we know or need to do to deliver on-time, on-brief and on-budget?</w:t>
      </w: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1857458140"/>
        <w:placeholder>
          <w:docPart w:val="C1AA94CA4E8345C995E5405898C3D1D0"/>
        </w:placeholder>
        <w:showingPlcHdr/>
      </w:sdtPr>
      <w:sdtEndPr/>
      <w:sdtContent>
        <w:p w:rsidR="00D030FE" w:rsidRPr="00814781" w:rsidRDefault="00D030FE" w:rsidP="00D030FE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D030FE" w:rsidRPr="00814781" w:rsidRDefault="00D030FE" w:rsidP="00D030FE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p w:rsidR="00D030FE" w:rsidRPr="00814781" w:rsidRDefault="00D030FE" w:rsidP="00F70597">
      <w:pPr>
        <w:pStyle w:val="Pa0"/>
        <w:rPr>
          <w:rStyle w:val="A2"/>
          <w:rFonts w:asciiTheme="minorHAnsi" w:hAnsiTheme="minorHAnsi"/>
          <w:color w:val="auto"/>
        </w:rPr>
      </w:pPr>
    </w:p>
    <w:p w:rsidR="00D030FE" w:rsidRPr="00814781" w:rsidRDefault="00D030FE" w:rsidP="00D030FE">
      <w:pPr>
        <w:pStyle w:val="Pa0"/>
        <w:rPr>
          <w:rFonts w:asciiTheme="minorHAnsi" w:hAnsiTheme="minorHAnsi" w:cs="Raleway"/>
          <w:color w:val="000000"/>
          <w:sz w:val="32"/>
          <w:szCs w:val="32"/>
        </w:rPr>
      </w:pPr>
      <w:r w:rsidRPr="00814781">
        <w:rPr>
          <w:rStyle w:val="A2"/>
          <w:rFonts w:asciiTheme="minorHAnsi" w:hAnsiTheme="minorHAnsi"/>
        </w:rPr>
        <w:t>Client considerations</w:t>
      </w:r>
    </w:p>
    <w:p w:rsidR="00FA445E" w:rsidRPr="00814781" w:rsidRDefault="00D030FE" w:rsidP="00D030FE">
      <w:pPr>
        <w:pStyle w:val="Default"/>
        <w:rPr>
          <w:rStyle w:val="A3"/>
          <w:rFonts w:asciiTheme="minorHAnsi" w:hAnsiTheme="minorHAnsi"/>
        </w:rPr>
      </w:pPr>
      <w:r w:rsidRPr="00814781">
        <w:rPr>
          <w:rStyle w:val="A3"/>
          <w:rFonts w:asciiTheme="minorHAnsi" w:hAnsiTheme="minorHAnsi"/>
        </w:rPr>
        <w:t>What client-supplied knowledge or information can we use to our advantage?</w:t>
      </w: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369658113"/>
        <w:placeholder>
          <w:docPart w:val="06A0905F0CF140C88B4F1CDD4D85A8D2"/>
        </w:placeholder>
        <w:showingPlcHdr/>
      </w:sdtPr>
      <w:sdtEndPr/>
      <w:sdtContent>
        <w:p w:rsidR="00F70597" w:rsidRPr="00814781" w:rsidRDefault="001F4C46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814781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814781" w:rsidRDefault="00F70597" w:rsidP="00814781">
      <w:pPr>
        <w:pStyle w:val="Default"/>
        <w:jc w:val="center"/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F70597" w:rsidRPr="00814781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814781">
        <w:rPr>
          <w:rStyle w:val="A2"/>
          <w:rFonts w:asciiTheme="minorHAnsi" w:hAnsiTheme="minorHAnsi"/>
          <w:color w:val="auto"/>
        </w:rPr>
        <w:lastRenderedPageBreak/>
        <w:t>Deliverables</w:t>
      </w:r>
    </w:p>
    <w:p w:rsidR="00F70597" w:rsidRPr="00814781" w:rsidRDefault="00B33175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814781">
        <w:rPr>
          <w:rStyle w:val="A3"/>
          <w:rFonts w:asciiTheme="minorHAnsi" w:hAnsiTheme="minorHAnsi"/>
          <w:b/>
          <w:color w:val="auto"/>
        </w:rPr>
        <w:t>What do we need to create? And by when?</w:t>
      </w:r>
    </w:p>
    <w:p w:rsidR="00FA445E" w:rsidRPr="00814781" w:rsidRDefault="00FA445E" w:rsidP="00FA445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1014418129"/>
        <w:placeholder>
          <w:docPart w:val="06A0905F0CF140C88B4F1CDD4D85A8D2"/>
        </w:placeholder>
        <w:showingPlcHdr/>
      </w:sdtPr>
      <w:sdtEndPr/>
      <w:sdtContent>
        <w:p w:rsidR="00F70597" w:rsidRPr="00814781" w:rsidRDefault="00D6453B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</w:rPr>
            <w:t>Click here to enter text.</w:t>
          </w:r>
        </w:p>
      </w:sdtContent>
    </w:sdt>
    <w:p w:rsidR="00F70597" w:rsidRPr="00814781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814781" w:rsidRDefault="00F70597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F70597">
      <w:pPr>
        <w:pStyle w:val="Default"/>
        <w:rPr>
          <w:rFonts w:asciiTheme="minorHAnsi" w:hAnsiTheme="minorHAnsi"/>
        </w:rPr>
      </w:pPr>
    </w:p>
    <w:p w:rsidR="00D030FE" w:rsidRPr="00814781" w:rsidRDefault="00D030FE" w:rsidP="00D030FE">
      <w:pPr>
        <w:pStyle w:val="Pa0"/>
        <w:rPr>
          <w:rStyle w:val="A3"/>
          <w:rFonts w:asciiTheme="minorHAnsi" w:hAnsiTheme="minorHAnsi"/>
          <w:b/>
          <w:color w:val="auto"/>
        </w:rPr>
      </w:pPr>
      <w:r w:rsidRPr="00814781">
        <w:rPr>
          <w:rStyle w:val="A2"/>
          <w:rFonts w:asciiTheme="minorHAnsi" w:hAnsiTheme="minorHAnsi"/>
          <w:color w:val="auto"/>
        </w:rPr>
        <w:t>Other considerations</w:t>
      </w: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748261523"/>
        <w:placeholder>
          <w:docPart w:val="CCA59848C9624CDDAB5F2005FBDD848E"/>
        </w:placeholder>
        <w:showingPlcHdr/>
      </w:sdtPr>
      <w:sdtEndPr/>
      <w:sdtContent>
        <w:p w:rsidR="00D030FE" w:rsidRPr="00814781" w:rsidRDefault="00D030FE" w:rsidP="00D030FE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814781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D030FE" w:rsidRPr="00814781" w:rsidRDefault="00D030FE" w:rsidP="00D030FE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D030FE" w:rsidRPr="00814781" w:rsidRDefault="00D030FE" w:rsidP="00D030FE">
      <w:pPr>
        <w:pStyle w:val="Default"/>
        <w:rPr>
          <w:rFonts w:asciiTheme="minorHAnsi" w:hAnsiTheme="minorHAnsi"/>
        </w:rPr>
      </w:pPr>
    </w:p>
    <w:p w:rsidR="00D030FE" w:rsidRPr="00814781" w:rsidRDefault="00D030FE" w:rsidP="00F70597">
      <w:pPr>
        <w:pStyle w:val="Default"/>
        <w:rPr>
          <w:rFonts w:asciiTheme="minorHAnsi" w:hAnsiTheme="minorHAnsi"/>
        </w:rPr>
      </w:pPr>
    </w:p>
    <w:sectPr w:rsidR="00D030FE" w:rsidRPr="00814781" w:rsidSect="001F4C46">
      <w:headerReference w:type="default" r:id="rId7"/>
      <w:footerReference w:type="default" r:id="rId8"/>
      <w:pgSz w:w="11906" w:h="16838"/>
      <w:pgMar w:top="85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22F" w:rsidRDefault="0072622F" w:rsidP="00F70597">
      <w:pPr>
        <w:spacing w:after="0" w:line="240" w:lineRule="auto"/>
      </w:pPr>
      <w:r>
        <w:separator/>
      </w:r>
    </w:p>
  </w:endnote>
  <w:endnote w:type="continuationSeparator" w:id="0">
    <w:p w:rsidR="0072622F" w:rsidRDefault="0072622F" w:rsidP="00F70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Arial"/>
    <w:charset w:val="00"/>
    <w:family w:val="swiss"/>
    <w:pitch w:val="variable"/>
    <w:sig w:usb0="00000001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61F" w:rsidRDefault="00AE781D">
    <w:r w:rsidRPr="00AE781D">
      <w:rPr>
        <w:sz w:val="18"/>
        <w:szCs w:val="18"/>
      </w:rPr>
      <w:t>RBB 09 Creative Brief Gold v2</w:t>
    </w:r>
    <w:r w:rsidRPr="00AE781D">
      <w:rPr>
        <w:sz w:val="18"/>
        <w:szCs w:val="18"/>
      </w:rPr>
      <w:ptab w:relativeTo="margin" w:alignment="center" w:leader="none"/>
    </w:r>
    <w:r w:rsidRPr="00AE781D">
      <w:rPr>
        <w:sz w:val="18"/>
        <w:szCs w:val="18"/>
      </w:rPr>
      <w:t>This document is uncontrolled when printed</w:t>
    </w:r>
    <w:r w:rsidRPr="00AE781D">
      <w:rPr>
        <w:sz w:val="18"/>
        <w:szCs w:val="18"/>
      </w:rPr>
      <w:ptab w:relativeTo="margin" w:alignment="right" w:leader="none"/>
    </w:r>
    <w:r w:rsidRPr="00205F93">
      <w:rPr>
        <w:rFonts w:ascii="Calibri Light" w:hAnsi="Calibri Light" w:cs="Calibri Light"/>
        <w:sz w:val="18"/>
        <w:szCs w:val="18"/>
      </w:rPr>
      <w:t xml:space="preserve">Page </w:t>
    </w:r>
    <w:r w:rsidRPr="00205F93">
      <w:rPr>
        <w:rFonts w:ascii="Calibri Light" w:hAnsi="Calibri Light" w:cs="Calibri Light"/>
        <w:sz w:val="18"/>
        <w:szCs w:val="18"/>
      </w:rPr>
      <w:fldChar w:fldCharType="begin"/>
    </w:r>
    <w:r w:rsidRPr="00205F93">
      <w:rPr>
        <w:rFonts w:ascii="Calibri Light" w:hAnsi="Calibri Light" w:cs="Calibri Light"/>
        <w:sz w:val="18"/>
        <w:szCs w:val="18"/>
      </w:rPr>
      <w:instrText xml:space="preserve"> PAGE </w:instrText>
    </w:r>
    <w:r w:rsidRPr="00205F93">
      <w:rPr>
        <w:rFonts w:ascii="Calibri Light" w:hAnsi="Calibri Light" w:cs="Calibri Light"/>
        <w:sz w:val="18"/>
        <w:szCs w:val="18"/>
      </w:rPr>
      <w:fldChar w:fldCharType="separate"/>
    </w:r>
    <w:r w:rsidR="006E593E">
      <w:rPr>
        <w:rFonts w:ascii="Calibri Light" w:hAnsi="Calibri Light" w:cs="Calibri Light"/>
        <w:noProof/>
        <w:sz w:val="18"/>
        <w:szCs w:val="18"/>
      </w:rPr>
      <w:t>1</w:t>
    </w:r>
    <w:r w:rsidRPr="00205F93">
      <w:rPr>
        <w:rFonts w:ascii="Calibri Light" w:hAnsi="Calibri Light" w:cs="Calibri Light"/>
        <w:sz w:val="18"/>
        <w:szCs w:val="18"/>
      </w:rPr>
      <w:fldChar w:fldCharType="end"/>
    </w:r>
    <w:r w:rsidRPr="00205F93">
      <w:rPr>
        <w:rFonts w:ascii="Calibri Light" w:hAnsi="Calibri Light" w:cs="Calibri Light"/>
        <w:sz w:val="18"/>
        <w:szCs w:val="18"/>
      </w:rPr>
      <w:t xml:space="preserve"> of </w:t>
    </w:r>
    <w:r w:rsidRPr="00205F93">
      <w:rPr>
        <w:rFonts w:ascii="Calibri Light" w:hAnsi="Calibri Light" w:cs="Calibri Light"/>
        <w:sz w:val="18"/>
        <w:szCs w:val="18"/>
      </w:rPr>
      <w:fldChar w:fldCharType="begin"/>
    </w:r>
    <w:r w:rsidRPr="00205F93">
      <w:rPr>
        <w:rFonts w:ascii="Calibri Light" w:hAnsi="Calibri Light" w:cs="Calibri Light"/>
        <w:sz w:val="18"/>
        <w:szCs w:val="18"/>
      </w:rPr>
      <w:instrText xml:space="preserve"> NUMPAGES  </w:instrText>
    </w:r>
    <w:r w:rsidRPr="00205F93">
      <w:rPr>
        <w:rFonts w:ascii="Calibri Light" w:hAnsi="Calibri Light" w:cs="Calibri Light"/>
        <w:sz w:val="18"/>
        <w:szCs w:val="18"/>
      </w:rPr>
      <w:fldChar w:fldCharType="separate"/>
    </w:r>
    <w:r w:rsidR="006E593E">
      <w:rPr>
        <w:rFonts w:ascii="Calibri Light" w:hAnsi="Calibri Light" w:cs="Calibri Light"/>
        <w:noProof/>
        <w:sz w:val="18"/>
        <w:szCs w:val="18"/>
      </w:rPr>
      <w:t>3</w:t>
    </w:r>
    <w:r w:rsidRPr="00205F93">
      <w:rPr>
        <w:rFonts w:ascii="Calibri Light" w:hAnsi="Calibri Light" w:cs="Calibri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22F" w:rsidRDefault="0072622F" w:rsidP="00F70597">
      <w:pPr>
        <w:spacing w:after="0" w:line="240" w:lineRule="auto"/>
      </w:pPr>
      <w:r>
        <w:separator/>
      </w:r>
    </w:p>
  </w:footnote>
  <w:footnote w:type="continuationSeparator" w:id="0">
    <w:p w:rsidR="0072622F" w:rsidRDefault="0072622F" w:rsidP="00F70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C46" w:rsidRPr="001F4C46" w:rsidRDefault="001F4C46" w:rsidP="001F4C46">
    <w:pPr>
      <w:pStyle w:val="Header"/>
      <w:tabs>
        <w:tab w:val="clear" w:pos="4513"/>
        <w:tab w:val="clear" w:pos="9026"/>
        <w:tab w:val="left" w:pos="7307"/>
      </w:tabs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5103817</wp:posOffset>
          </wp:positionH>
          <wp:positionV relativeFrom="paragraph">
            <wp:posOffset>-456082</wp:posOffset>
          </wp:positionV>
          <wp:extent cx="1318790" cy="566382"/>
          <wp:effectExtent l="0" t="0" r="0" b="571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790" cy="566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38061F" w:rsidRDefault="003806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22F"/>
    <w:rsid w:val="000C0479"/>
    <w:rsid w:val="001261D4"/>
    <w:rsid w:val="001F14B5"/>
    <w:rsid w:val="001F4C46"/>
    <w:rsid w:val="0038061F"/>
    <w:rsid w:val="0048127E"/>
    <w:rsid w:val="00582561"/>
    <w:rsid w:val="0060010C"/>
    <w:rsid w:val="006125A3"/>
    <w:rsid w:val="006E593E"/>
    <w:rsid w:val="0072622F"/>
    <w:rsid w:val="00726A14"/>
    <w:rsid w:val="007940A2"/>
    <w:rsid w:val="007C7034"/>
    <w:rsid w:val="00814781"/>
    <w:rsid w:val="008A5316"/>
    <w:rsid w:val="00903E6E"/>
    <w:rsid w:val="009A42D8"/>
    <w:rsid w:val="00AA7893"/>
    <w:rsid w:val="00AE781D"/>
    <w:rsid w:val="00B33175"/>
    <w:rsid w:val="00BB0B91"/>
    <w:rsid w:val="00D030FE"/>
    <w:rsid w:val="00D6453B"/>
    <w:rsid w:val="00F70597"/>
    <w:rsid w:val="00FA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70597"/>
    <w:pPr>
      <w:autoSpaceDE w:val="0"/>
      <w:autoSpaceDN w:val="0"/>
      <w:adjustRightInd w:val="0"/>
      <w:spacing w:after="0" w:line="240" w:lineRule="auto"/>
    </w:pPr>
    <w:rPr>
      <w:rFonts w:ascii="Raleway" w:hAnsi="Raleway" w:cs="Raleway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F70597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F70597"/>
    <w:rPr>
      <w:rFonts w:cs="Raleway"/>
      <w:color w:val="000000"/>
      <w:sz w:val="57"/>
      <w:szCs w:val="57"/>
    </w:rPr>
  </w:style>
  <w:style w:type="character" w:customStyle="1" w:styleId="A4">
    <w:name w:val="A4"/>
    <w:uiPriority w:val="99"/>
    <w:rsid w:val="00F70597"/>
    <w:rPr>
      <w:rFonts w:cs="Raleway"/>
      <w:b/>
      <w:bCs/>
      <w:color w:val="000000"/>
      <w:sz w:val="26"/>
      <w:szCs w:val="26"/>
    </w:rPr>
  </w:style>
  <w:style w:type="character" w:customStyle="1" w:styleId="A1">
    <w:name w:val="A1"/>
    <w:uiPriority w:val="99"/>
    <w:rsid w:val="00F70597"/>
    <w:rPr>
      <w:rFonts w:cs="Raleway"/>
      <w:color w:val="000000"/>
      <w:sz w:val="18"/>
      <w:szCs w:val="18"/>
    </w:rPr>
  </w:style>
  <w:style w:type="character" w:customStyle="1" w:styleId="A2">
    <w:name w:val="A2"/>
    <w:uiPriority w:val="99"/>
    <w:rsid w:val="00F70597"/>
    <w:rPr>
      <w:rFonts w:cs="Raleway"/>
      <w:b/>
      <w:bCs/>
      <w:color w:val="000000"/>
      <w:sz w:val="32"/>
      <w:szCs w:val="32"/>
    </w:rPr>
  </w:style>
  <w:style w:type="character" w:customStyle="1" w:styleId="A3">
    <w:name w:val="A3"/>
    <w:uiPriority w:val="99"/>
    <w:rsid w:val="00F70597"/>
    <w:rPr>
      <w:rFonts w:cs="Raleway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F70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597"/>
  </w:style>
  <w:style w:type="paragraph" w:styleId="Footer">
    <w:name w:val="footer"/>
    <w:basedOn w:val="Normal"/>
    <w:link w:val="FooterChar"/>
    <w:uiPriority w:val="99"/>
    <w:unhideWhenUsed/>
    <w:rsid w:val="00F70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597"/>
  </w:style>
  <w:style w:type="character" w:styleId="PlaceholderText">
    <w:name w:val="Placeholder Text"/>
    <w:basedOn w:val="DefaultParagraphFont"/>
    <w:uiPriority w:val="99"/>
    <w:semiHidden/>
    <w:rsid w:val="001F4C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A0905F0CF140C88B4F1CDD4D85A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9EC44-6E88-4D84-8F70-CEFA86D21581}"/>
      </w:docPartPr>
      <w:docPartBody>
        <w:p w:rsidR="0081342B" w:rsidRDefault="0081342B">
          <w:pPr>
            <w:pStyle w:val="06A0905F0CF140C88B4F1CDD4D85A8D2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E2FBF4453C6E499AAECB0F82BDC33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79EF0-686F-4303-B5BA-6150DED6695B}"/>
      </w:docPartPr>
      <w:docPartBody>
        <w:p w:rsidR="0081342B" w:rsidRDefault="0081342B">
          <w:pPr>
            <w:pStyle w:val="E2FBF4453C6E499AAECB0F82BDC332BA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A4ABD9B3563A492499D205824C73C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701F6-9990-4B3C-B86E-51FCDB294182}"/>
      </w:docPartPr>
      <w:docPartBody>
        <w:p w:rsidR="0081342B" w:rsidRDefault="0081342B">
          <w:pPr>
            <w:pStyle w:val="A4ABD9B3563A492499D205824C73CAC8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593E051026154374B3B561246C3BC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57CA5-02E4-4558-9917-FB322BFA7812}"/>
      </w:docPartPr>
      <w:docPartBody>
        <w:p w:rsidR="0081342B" w:rsidRDefault="0081342B">
          <w:pPr>
            <w:pStyle w:val="593E051026154374B3B561246C3BC92E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FD22FA8057D84B778A74C034A1C82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16C98-E825-44F5-8018-5A4F42D02B8B}"/>
      </w:docPartPr>
      <w:docPartBody>
        <w:p w:rsidR="0081342B" w:rsidRDefault="0081342B">
          <w:pPr>
            <w:pStyle w:val="FD22FA8057D84B778A74C034A1C82495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884296D0A24B45259F23023918CC8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3C381-728B-4734-8D6F-DDD5140CBB1A}"/>
      </w:docPartPr>
      <w:docPartBody>
        <w:p w:rsidR="0081342B" w:rsidRDefault="0081342B">
          <w:pPr>
            <w:pStyle w:val="884296D0A24B45259F23023918CC86F2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C1AA94CA4E8345C995E5405898C3D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4443B-3779-4314-8129-EF0BE5E1C3F9}"/>
      </w:docPartPr>
      <w:docPartBody>
        <w:p w:rsidR="0081342B" w:rsidRDefault="0081342B">
          <w:pPr>
            <w:pStyle w:val="C1AA94CA4E8345C995E5405898C3D1D0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CCA59848C9624CDDAB5F2005FBDD8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FAA9E-4397-4545-832C-F37EAF469F26}"/>
      </w:docPartPr>
      <w:docPartBody>
        <w:p w:rsidR="0081342B" w:rsidRDefault="0081342B">
          <w:pPr>
            <w:pStyle w:val="CCA59848C9624CDDAB5F2005FBDD848E"/>
          </w:pPr>
          <w:r w:rsidRPr="004771F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Arial"/>
    <w:charset w:val="00"/>
    <w:family w:val="swiss"/>
    <w:pitch w:val="variable"/>
    <w:sig w:usb0="00000001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2B"/>
    <w:rsid w:val="004E561F"/>
    <w:rsid w:val="0081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6A0905F0CF140C88B4F1CDD4D85A8D2">
    <w:name w:val="06A0905F0CF140C88B4F1CDD4D85A8D2"/>
  </w:style>
  <w:style w:type="paragraph" w:customStyle="1" w:styleId="E2FBF4453C6E499AAECB0F82BDC332BA">
    <w:name w:val="E2FBF4453C6E499AAECB0F82BDC332BA"/>
  </w:style>
  <w:style w:type="paragraph" w:customStyle="1" w:styleId="A4ABD9B3563A492499D205824C73CAC8">
    <w:name w:val="A4ABD9B3563A492499D205824C73CAC8"/>
  </w:style>
  <w:style w:type="paragraph" w:customStyle="1" w:styleId="593E051026154374B3B561246C3BC92E">
    <w:name w:val="593E051026154374B3B561246C3BC92E"/>
  </w:style>
  <w:style w:type="paragraph" w:customStyle="1" w:styleId="FD22FA8057D84B778A74C034A1C82495">
    <w:name w:val="FD22FA8057D84B778A74C034A1C82495"/>
  </w:style>
  <w:style w:type="paragraph" w:customStyle="1" w:styleId="884296D0A24B45259F23023918CC86F2">
    <w:name w:val="884296D0A24B45259F23023918CC86F2"/>
  </w:style>
  <w:style w:type="paragraph" w:customStyle="1" w:styleId="C1AA94CA4E8345C995E5405898C3D1D0">
    <w:name w:val="C1AA94CA4E8345C995E5405898C3D1D0"/>
  </w:style>
  <w:style w:type="paragraph" w:customStyle="1" w:styleId="CCA59848C9624CDDAB5F2005FBDD848E">
    <w:name w:val="CCA59848C9624CDDAB5F2005FBDD848E"/>
  </w:style>
  <w:style w:type="paragraph" w:customStyle="1" w:styleId="395C53C40930490DAF9BE60F9A3E1564">
    <w:name w:val="395C53C40930490DAF9BE60F9A3E1564"/>
    <w:rsid w:val="004E56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CAB6F-4321-489A-A80A-CCA56C6EB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Gold Creative Brief v2 UNLOCKED</Template>
  <TotalTime>0</TotalTime>
  <Pages>3</Pages>
  <Words>302</Words>
  <Characters>1723</Characters>
  <Application>Microsoft Office Word</Application>
  <DocSecurity>2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 Makers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 Henley-Carter</dc:creator>
  <cp:keywords/>
  <dc:description/>
  <cp:lastModifiedBy>Paul Williams</cp:lastModifiedBy>
  <cp:revision>2</cp:revision>
  <dcterms:created xsi:type="dcterms:W3CDTF">2020-01-08T16:11:00Z</dcterms:created>
  <dcterms:modified xsi:type="dcterms:W3CDTF">2020-01-08T16:11:00Z</dcterms:modified>
</cp:coreProperties>
</file>